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A577A" w14:textId="4EC4AFCE" w:rsidR="00332F81" w:rsidRPr="006C7F0C" w:rsidRDefault="006C7F0C" w:rsidP="006C7F0C">
      <w:pPr>
        <w:spacing w:line="480" w:lineRule="auto"/>
        <w:ind w:firstLine="709"/>
        <w:jc w:val="center"/>
        <w:rPr>
          <w:rFonts w:ascii="Tahoma" w:hAnsi="Tahoma" w:cs="Tahoma"/>
          <w:sz w:val="16"/>
          <w:szCs w:val="16"/>
        </w:rPr>
      </w:pPr>
      <w:r w:rsidRPr="006C7F0C">
        <w:rPr>
          <w:rFonts w:ascii="Tahoma" w:hAnsi="Tahoma" w:cs="Tahoma"/>
          <w:sz w:val="16"/>
          <w:szCs w:val="16"/>
        </w:rPr>
        <w:t>0223 solicitud huelga alumnos</w:t>
      </w:r>
    </w:p>
    <w:p w14:paraId="05AAA03B" w14:textId="183FDCD3" w:rsidR="00332F81" w:rsidRPr="00332F81" w:rsidRDefault="00332F81" w:rsidP="00332F81">
      <w:pPr>
        <w:spacing w:line="480" w:lineRule="auto"/>
        <w:ind w:firstLine="709"/>
        <w:jc w:val="both"/>
        <w:rPr>
          <w:rFonts w:ascii="Tahoma" w:hAnsi="Tahoma" w:cs="Tahoma"/>
        </w:rPr>
      </w:pPr>
      <w:r w:rsidRPr="00332F81">
        <w:rPr>
          <w:rFonts w:ascii="Tahoma" w:hAnsi="Tahoma" w:cs="Tahoma"/>
        </w:rPr>
        <w:t xml:space="preserve">Los alumnos abajo firmantes del grupo ______ han decidido hacer huelga el día _______________ convocada por </w:t>
      </w:r>
      <w:r>
        <w:rPr>
          <w:rFonts w:ascii="Tahoma" w:hAnsi="Tahoma" w:cs="Tahoma"/>
        </w:rPr>
        <w:t>___________________</w:t>
      </w:r>
      <w:r w:rsidRPr="00332F81">
        <w:rPr>
          <w:rFonts w:ascii="Tahoma" w:hAnsi="Tahoma" w:cs="Tahoma"/>
        </w:rPr>
        <w:t xml:space="preserve">_______________ </w:t>
      </w:r>
      <w:r>
        <w:rPr>
          <w:rFonts w:ascii="Tahoma" w:hAnsi="Tahoma" w:cs="Tahoma"/>
        </w:rPr>
        <w:t>con</w:t>
      </w:r>
      <w:r w:rsidRPr="00332F81">
        <w:rPr>
          <w:rFonts w:ascii="Tahoma" w:hAnsi="Tahoma" w:cs="Tahoma"/>
        </w:rPr>
        <w:t xml:space="preserve"> motivo</w:t>
      </w:r>
      <w:r>
        <w:rPr>
          <w:rFonts w:ascii="Tahoma" w:hAnsi="Tahoma" w:cs="Tahoma"/>
        </w:rPr>
        <w:t xml:space="preserve"> de </w:t>
      </w:r>
      <w:r w:rsidRPr="00332F81">
        <w:rPr>
          <w:rFonts w:ascii="Tahoma" w:hAnsi="Tahoma" w:cs="Tahoma"/>
        </w:rPr>
        <w:t xml:space="preserve"> ________________________________ y para que así conste lo firmamos </w:t>
      </w:r>
    </w:p>
    <w:p w14:paraId="0574A1AB" w14:textId="77777777" w:rsidR="00332F81" w:rsidRPr="00332F81" w:rsidRDefault="00332F81" w:rsidP="00332F81">
      <w:pPr>
        <w:jc w:val="both"/>
        <w:rPr>
          <w:rFonts w:ascii="Tahoma" w:hAnsi="Tahoma" w:cs="Tahom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34"/>
        <w:gridCol w:w="4635"/>
      </w:tblGrid>
      <w:tr w:rsidR="00332F81" w:rsidRPr="00332F81" w14:paraId="638BB7FD" w14:textId="77777777" w:rsidTr="00332F81">
        <w:trPr>
          <w:trHeight w:val="491"/>
        </w:trPr>
        <w:tc>
          <w:tcPr>
            <w:tcW w:w="4634" w:type="dxa"/>
            <w:vAlign w:val="center"/>
          </w:tcPr>
          <w:p w14:paraId="04FB374A" w14:textId="5D0E2C63" w:rsidR="00332F81" w:rsidRPr="00332F81" w:rsidRDefault="00332F81" w:rsidP="00332F81">
            <w:pPr>
              <w:spacing w:line="600" w:lineRule="auto"/>
              <w:jc w:val="center"/>
              <w:rPr>
                <w:rFonts w:ascii="Tahoma" w:hAnsi="Tahoma" w:cs="Tahoma"/>
                <w:b/>
              </w:rPr>
            </w:pPr>
            <w:r w:rsidRPr="00332F81">
              <w:rPr>
                <w:rFonts w:ascii="Tahoma" w:hAnsi="Tahoma" w:cs="Tahoma"/>
                <w:b/>
              </w:rPr>
              <w:t>NOMBRE DEL ALUMNO/A</w:t>
            </w:r>
          </w:p>
        </w:tc>
        <w:tc>
          <w:tcPr>
            <w:tcW w:w="4635" w:type="dxa"/>
            <w:vAlign w:val="center"/>
          </w:tcPr>
          <w:p w14:paraId="3484BE77" w14:textId="03C9BE8A" w:rsidR="00332F81" w:rsidRPr="00332F81" w:rsidRDefault="00332F81" w:rsidP="00332F81">
            <w:pPr>
              <w:spacing w:line="600" w:lineRule="auto"/>
              <w:jc w:val="center"/>
              <w:rPr>
                <w:rFonts w:ascii="Tahoma" w:hAnsi="Tahoma" w:cs="Tahoma"/>
                <w:b/>
              </w:rPr>
            </w:pPr>
            <w:r w:rsidRPr="00332F81">
              <w:rPr>
                <w:rFonts w:ascii="Tahoma" w:hAnsi="Tahoma" w:cs="Tahoma"/>
                <w:b/>
              </w:rPr>
              <w:t>FIRMA</w:t>
            </w:r>
          </w:p>
        </w:tc>
      </w:tr>
      <w:tr w:rsidR="00332F81" w:rsidRPr="00332F81" w14:paraId="03D40CDE" w14:textId="77777777" w:rsidTr="00332F81">
        <w:tc>
          <w:tcPr>
            <w:tcW w:w="4634" w:type="dxa"/>
          </w:tcPr>
          <w:p w14:paraId="021E602C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625C23BE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508A9976" w14:textId="77777777" w:rsidTr="00332F81">
        <w:tc>
          <w:tcPr>
            <w:tcW w:w="4634" w:type="dxa"/>
          </w:tcPr>
          <w:p w14:paraId="78FE46C9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4DEE7851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1D3CD15C" w14:textId="77777777" w:rsidTr="00332F81">
        <w:tc>
          <w:tcPr>
            <w:tcW w:w="4634" w:type="dxa"/>
          </w:tcPr>
          <w:p w14:paraId="702E1C21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33FA1D25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4ECD34BD" w14:textId="77777777" w:rsidTr="00332F81">
        <w:tc>
          <w:tcPr>
            <w:tcW w:w="4634" w:type="dxa"/>
          </w:tcPr>
          <w:p w14:paraId="413883C0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3023219C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1E7F11A9" w14:textId="77777777" w:rsidTr="00332F81">
        <w:tc>
          <w:tcPr>
            <w:tcW w:w="4634" w:type="dxa"/>
          </w:tcPr>
          <w:p w14:paraId="316D130C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40808BC6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0C071E54" w14:textId="77777777" w:rsidTr="00332F81">
        <w:tc>
          <w:tcPr>
            <w:tcW w:w="4634" w:type="dxa"/>
          </w:tcPr>
          <w:p w14:paraId="0BD534FF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0D5EE1BF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0264AA0E" w14:textId="77777777" w:rsidTr="00332F81">
        <w:tc>
          <w:tcPr>
            <w:tcW w:w="4634" w:type="dxa"/>
          </w:tcPr>
          <w:p w14:paraId="08232A00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480EFF4B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2F630B5E" w14:textId="77777777" w:rsidTr="00332F81">
        <w:tc>
          <w:tcPr>
            <w:tcW w:w="4634" w:type="dxa"/>
          </w:tcPr>
          <w:p w14:paraId="72A6D963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05EEA600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40C06A9A" w14:textId="77777777" w:rsidTr="00332F81">
        <w:tc>
          <w:tcPr>
            <w:tcW w:w="4634" w:type="dxa"/>
          </w:tcPr>
          <w:p w14:paraId="3F2AEDC0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6CEFA601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20D1476D" w14:textId="77777777" w:rsidTr="00332F81">
        <w:tc>
          <w:tcPr>
            <w:tcW w:w="4634" w:type="dxa"/>
          </w:tcPr>
          <w:p w14:paraId="7A6AF33E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74028C67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67FBEFCF" w14:textId="77777777" w:rsidTr="00332F81">
        <w:tc>
          <w:tcPr>
            <w:tcW w:w="4634" w:type="dxa"/>
          </w:tcPr>
          <w:p w14:paraId="7AF9CC3D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5C1D380B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1D4B902F" w14:textId="77777777" w:rsidTr="00332F81">
        <w:tc>
          <w:tcPr>
            <w:tcW w:w="4634" w:type="dxa"/>
          </w:tcPr>
          <w:p w14:paraId="2B7DE3AB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1793D47D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320E3594" w14:textId="77777777" w:rsidTr="00332F81">
        <w:tc>
          <w:tcPr>
            <w:tcW w:w="4634" w:type="dxa"/>
          </w:tcPr>
          <w:p w14:paraId="390F5151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1BAF604D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59DD9415" w14:textId="77777777" w:rsidTr="00332F81">
        <w:tc>
          <w:tcPr>
            <w:tcW w:w="4634" w:type="dxa"/>
          </w:tcPr>
          <w:p w14:paraId="273B8824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31E2838D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4068FC4B" w14:textId="77777777" w:rsidTr="00332F81">
        <w:tc>
          <w:tcPr>
            <w:tcW w:w="4634" w:type="dxa"/>
          </w:tcPr>
          <w:p w14:paraId="2DDA0B64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20F3B4BA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5613C690" w14:textId="77777777" w:rsidTr="00332F81">
        <w:tc>
          <w:tcPr>
            <w:tcW w:w="4634" w:type="dxa"/>
          </w:tcPr>
          <w:p w14:paraId="2EFD5D08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48E6B753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655E390F" w14:textId="77777777" w:rsidTr="00332F81">
        <w:tc>
          <w:tcPr>
            <w:tcW w:w="4634" w:type="dxa"/>
          </w:tcPr>
          <w:p w14:paraId="011318D3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54ABFEE3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5B1FC96C" w14:textId="77777777" w:rsidTr="0006632B">
        <w:trPr>
          <w:trHeight w:val="491"/>
        </w:trPr>
        <w:tc>
          <w:tcPr>
            <w:tcW w:w="4634" w:type="dxa"/>
            <w:vAlign w:val="center"/>
          </w:tcPr>
          <w:p w14:paraId="47423DFC" w14:textId="77777777" w:rsidR="00332F81" w:rsidRPr="00332F81" w:rsidRDefault="00332F81" w:rsidP="0006632B">
            <w:pPr>
              <w:spacing w:line="600" w:lineRule="auto"/>
              <w:jc w:val="center"/>
              <w:rPr>
                <w:rFonts w:ascii="Tahoma" w:hAnsi="Tahoma" w:cs="Tahoma"/>
                <w:b/>
              </w:rPr>
            </w:pPr>
            <w:r w:rsidRPr="00332F81">
              <w:rPr>
                <w:rFonts w:ascii="Tahoma" w:hAnsi="Tahoma" w:cs="Tahoma"/>
                <w:b/>
              </w:rPr>
              <w:lastRenderedPageBreak/>
              <w:t>NOMBRE DEL ALUMNO/A</w:t>
            </w:r>
          </w:p>
        </w:tc>
        <w:tc>
          <w:tcPr>
            <w:tcW w:w="4635" w:type="dxa"/>
            <w:vAlign w:val="center"/>
          </w:tcPr>
          <w:p w14:paraId="5350BAEC" w14:textId="77777777" w:rsidR="00332F81" w:rsidRPr="00332F81" w:rsidRDefault="00332F81" w:rsidP="0006632B">
            <w:pPr>
              <w:spacing w:line="600" w:lineRule="auto"/>
              <w:jc w:val="center"/>
              <w:rPr>
                <w:rFonts w:ascii="Tahoma" w:hAnsi="Tahoma" w:cs="Tahoma"/>
                <w:b/>
              </w:rPr>
            </w:pPr>
            <w:r w:rsidRPr="00332F81">
              <w:rPr>
                <w:rFonts w:ascii="Tahoma" w:hAnsi="Tahoma" w:cs="Tahoma"/>
                <w:b/>
              </w:rPr>
              <w:t>FIRMA</w:t>
            </w:r>
          </w:p>
        </w:tc>
      </w:tr>
      <w:tr w:rsidR="00332F81" w:rsidRPr="00332F81" w14:paraId="1FF7F5D5" w14:textId="77777777" w:rsidTr="00332F81">
        <w:tc>
          <w:tcPr>
            <w:tcW w:w="4634" w:type="dxa"/>
          </w:tcPr>
          <w:p w14:paraId="6B52F28F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68304C9C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3E58FF2D" w14:textId="77777777" w:rsidTr="00332F81">
        <w:tc>
          <w:tcPr>
            <w:tcW w:w="4634" w:type="dxa"/>
          </w:tcPr>
          <w:p w14:paraId="6A2EB8EA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1D78CCE4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1B14C7EB" w14:textId="77777777" w:rsidTr="00332F81">
        <w:tc>
          <w:tcPr>
            <w:tcW w:w="4634" w:type="dxa"/>
          </w:tcPr>
          <w:p w14:paraId="5E216C74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434A791B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4F32F226" w14:textId="77777777" w:rsidTr="00332F81">
        <w:tc>
          <w:tcPr>
            <w:tcW w:w="4634" w:type="dxa"/>
          </w:tcPr>
          <w:p w14:paraId="6EB2DE26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5F0147F9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2ED44C2F" w14:textId="77777777" w:rsidTr="00332F81">
        <w:tc>
          <w:tcPr>
            <w:tcW w:w="4634" w:type="dxa"/>
          </w:tcPr>
          <w:p w14:paraId="64EE3DA4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22BFB01F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0D241DAE" w14:textId="77777777" w:rsidTr="00332F81">
        <w:tc>
          <w:tcPr>
            <w:tcW w:w="4634" w:type="dxa"/>
          </w:tcPr>
          <w:p w14:paraId="00A3B89F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23EE6EF9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2B8073D6" w14:textId="77777777" w:rsidTr="00332F81">
        <w:tc>
          <w:tcPr>
            <w:tcW w:w="4634" w:type="dxa"/>
          </w:tcPr>
          <w:p w14:paraId="2B8AC42B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05947606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678A7AF5" w14:textId="77777777" w:rsidTr="00332F81">
        <w:tc>
          <w:tcPr>
            <w:tcW w:w="4634" w:type="dxa"/>
          </w:tcPr>
          <w:p w14:paraId="646ED7B0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0B556EDB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0BA2356F" w14:textId="77777777" w:rsidTr="00332F81">
        <w:tc>
          <w:tcPr>
            <w:tcW w:w="4634" w:type="dxa"/>
          </w:tcPr>
          <w:p w14:paraId="5D1F5A92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16E288AE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1C5DF386" w14:textId="77777777" w:rsidTr="00332F81">
        <w:tc>
          <w:tcPr>
            <w:tcW w:w="4634" w:type="dxa"/>
          </w:tcPr>
          <w:p w14:paraId="28B5D74A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6310F398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6506CB93" w14:textId="77777777" w:rsidTr="00332F81">
        <w:tc>
          <w:tcPr>
            <w:tcW w:w="4634" w:type="dxa"/>
          </w:tcPr>
          <w:p w14:paraId="32476AEB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78DD8366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18A99F3F" w14:textId="77777777" w:rsidTr="00332F81">
        <w:tc>
          <w:tcPr>
            <w:tcW w:w="4634" w:type="dxa"/>
          </w:tcPr>
          <w:p w14:paraId="7CE91ED0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16501105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  <w:tr w:rsidR="00332F81" w:rsidRPr="00332F81" w14:paraId="4C84857D" w14:textId="77777777" w:rsidTr="00332F81">
        <w:tc>
          <w:tcPr>
            <w:tcW w:w="4634" w:type="dxa"/>
          </w:tcPr>
          <w:p w14:paraId="4A5C923A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4635" w:type="dxa"/>
          </w:tcPr>
          <w:p w14:paraId="5C6291E9" w14:textId="77777777" w:rsidR="00332F81" w:rsidRPr="00332F81" w:rsidRDefault="00332F81" w:rsidP="00332F81">
            <w:pPr>
              <w:spacing w:line="600" w:lineRule="auto"/>
              <w:jc w:val="both"/>
              <w:rPr>
                <w:rFonts w:ascii="Tahoma" w:hAnsi="Tahoma" w:cs="Tahoma"/>
              </w:rPr>
            </w:pPr>
          </w:p>
        </w:tc>
      </w:tr>
    </w:tbl>
    <w:p w14:paraId="547B68AA" w14:textId="4321A3D6" w:rsidR="00332F81" w:rsidRPr="00332F81" w:rsidRDefault="00332F81" w:rsidP="00332F81">
      <w:pPr>
        <w:spacing w:before="600" w:line="360" w:lineRule="auto"/>
        <w:jc w:val="center"/>
        <w:rPr>
          <w:rFonts w:ascii="Tahoma" w:hAnsi="Tahoma" w:cs="Tahoma"/>
        </w:rPr>
      </w:pPr>
      <w:r w:rsidRPr="00332F81">
        <w:rPr>
          <w:rFonts w:ascii="Tahoma" w:hAnsi="Tahoma" w:cs="Tahoma"/>
        </w:rPr>
        <w:t>Avisamos que la comunicación debe realizarse</w:t>
      </w:r>
      <w:r w:rsidR="00395886">
        <w:rPr>
          <w:rFonts w:ascii="Tahoma" w:hAnsi="Tahoma" w:cs="Tahoma"/>
        </w:rPr>
        <w:t xml:space="preserve"> a jefatura, </w:t>
      </w:r>
      <w:r w:rsidRPr="00332F81">
        <w:rPr>
          <w:rFonts w:ascii="Tahoma" w:hAnsi="Tahoma" w:cs="Tahoma"/>
        </w:rPr>
        <w:t>con 24 horas mínimo de anticipación.</w:t>
      </w:r>
    </w:p>
    <w:p w14:paraId="77053323" w14:textId="2EE1B5C3" w:rsidR="00D76DCE" w:rsidRDefault="00EB54D5" w:rsidP="00332F81">
      <w:pPr>
        <w:spacing w:before="600" w:line="360" w:lineRule="auto"/>
        <w:jc w:val="center"/>
        <w:rPr>
          <w:rFonts w:ascii="Tahoma" w:hAnsi="Tahoma" w:cs="Tahoma"/>
        </w:rPr>
      </w:pPr>
      <w:r w:rsidRPr="00332F81">
        <w:rPr>
          <w:rFonts w:ascii="Tahoma" w:hAnsi="Tahoma" w:cs="Tahoma"/>
        </w:rPr>
        <w:t xml:space="preserve">Alcorcón a </w:t>
      </w:r>
      <w:r w:rsidR="00332F81">
        <w:rPr>
          <w:rFonts w:ascii="Tahoma" w:hAnsi="Tahoma" w:cs="Tahoma"/>
        </w:rPr>
        <w:t xml:space="preserve">     </w:t>
      </w:r>
      <w:r w:rsidRPr="00332F81">
        <w:rPr>
          <w:rFonts w:ascii="Tahoma" w:hAnsi="Tahoma" w:cs="Tahoma"/>
        </w:rPr>
        <w:t xml:space="preserve"> </w:t>
      </w:r>
      <w:proofErr w:type="spellStart"/>
      <w:r w:rsidRPr="00332F81">
        <w:rPr>
          <w:rFonts w:ascii="Tahoma" w:hAnsi="Tahoma" w:cs="Tahoma"/>
        </w:rPr>
        <w:t>de</w:t>
      </w:r>
      <w:proofErr w:type="spellEnd"/>
      <w:r w:rsidRPr="00332F81">
        <w:rPr>
          <w:rFonts w:ascii="Tahoma" w:hAnsi="Tahoma" w:cs="Tahoma"/>
        </w:rPr>
        <w:t xml:space="preserve"> </w:t>
      </w:r>
      <w:r w:rsidR="00332F81">
        <w:rPr>
          <w:rFonts w:ascii="Tahoma" w:hAnsi="Tahoma" w:cs="Tahoma"/>
        </w:rPr>
        <w:t xml:space="preserve">                   </w:t>
      </w:r>
      <w:proofErr w:type="spellStart"/>
      <w:r w:rsidR="00332F81">
        <w:rPr>
          <w:rFonts w:ascii="Tahoma" w:hAnsi="Tahoma" w:cs="Tahoma"/>
        </w:rPr>
        <w:t>de</w:t>
      </w:r>
      <w:proofErr w:type="spellEnd"/>
      <w:r w:rsidR="00332F81">
        <w:rPr>
          <w:rFonts w:ascii="Tahoma" w:hAnsi="Tahoma" w:cs="Tahoma"/>
        </w:rPr>
        <w:t xml:space="preserve"> 20  </w:t>
      </w:r>
      <w:proofErr w:type="gramStart"/>
      <w:r w:rsidR="00332F81">
        <w:rPr>
          <w:rFonts w:ascii="Tahoma" w:hAnsi="Tahoma" w:cs="Tahoma"/>
        </w:rPr>
        <w:t xml:space="preserve">  </w:t>
      </w:r>
      <w:r w:rsidRPr="00332F81">
        <w:rPr>
          <w:rFonts w:ascii="Tahoma" w:hAnsi="Tahoma" w:cs="Tahoma"/>
        </w:rPr>
        <w:t>.</w:t>
      </w:r>
      <w:proofErr w:type="gramEnd"/>
    </w:p>
    <w:p w14:paraId="2406CCA3" w14:textId="77777777" w:rsidR="00210CB3" w:rsidRPr="00332F81" w:rsidRDefault="00210CB3" w:rsidP="00332F81">
      <w:pPr>
        <w:spacing w:before="600" w:line="360" w:lineRule="auto"/>
        <w:jc w:val="center"/>
        <w:rPr>
          <w:rFonts w:ascii="Tahoma" w:hAnsi="Tahoma" w:cs="Tahoma"/>
        </w:rPr>
      </w:pPr>
      <w:bookmarkStart w:id="0" w:name="_GoBack"/>
      <w:bookmarkEnd w:id="0"/>
    </w:p>
    <w:sectPr w:rsidR="00210CB3" w:rsidRPr="00332F81" w:rsidSect="00BA7390">
      <w:headerReference w:type="default" r:id="rId7"/>
      <w:footerReference w:type="default" r:id="rId8"/>
      <w:type w:val="continuous"/>
      <w:pgSz w:w="11907" w:h="16840" w:code="9"/>
      <w:pgMar w:top="2155" w:right="1247" w:bottom="1418" w:left="1531" w:header="624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1624C" w14:textId="77777777" w:rsidR="00291514" w:rsidRDefault="00291514">
      <w:r>
        <w:separator/>
      </w:r>
    </w:p>
  </w:endnote>
  <w:endnote w:type="continuationSeparator" w:id="0">
    <w:p w14:paraId="7C8F35E5" w14:textId="77777777" w:rsidR="00291514" w:rsidRDefault="00291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5DCC0" w14:textId="77777777" w:rsidR="003A6C23" w:rsidRPr="00AB266F" w:rsidRDefault="00524780" w:rsidP="00AB266F">
    <w:pPr>
      <w:ind w:left="-993" w:right="-851"/>
      <w:jc w:val="center"/>
      <w:rPr>
        <w:sz w:val="14"/>
        <w:szCs w:val="14"/>
      </w:rPr>
    </w:pPr>
    <w:r w:rsidRPr="00875D44">
      <w:rPr>
        <w:rFonts w:ascii="Arial Narrow" w:hAnsi="Arial Narrow" w:cs="Arial"/>
        <w:sz w:val="16"/>
        <w:szCs w:val="16"/>
      </w:rPr>
      <w:t>S</w:t>
    </w:r>
    <w:r w:rsidR="00E87E5D">
      <w:rPr>
        <w:rFonts w:ascii="Arial Narrow" w:hAnsi="Arial Narrow" w:cs="Arial"/>
        <w:sz w:val="16"/>
        <w:szCs w:val="16"/>
      </w:rPr>
      <w:t xml:space="preserve">ahagún,4 </w:t>
    </w:r>
    <w:r w:rsidR="00E87E5D" w:rsidRPr="00875D44">
      <w:rPr>
        <w:rFonts w:ascii="Arial Narrow" w:hAnsi="Arial Narrow" w:cs="Arial"/>
        <w:sz w:val="16"/>
        <w:szCs w:val="16"/>
      </w:rPr>
      <w:t>–</w:t>
    </w:r>
    <w:r w:rsidRPr="00875D44">
      <w:rPr>
        <w:rFonts w:ascii="Arial Narrow" w:hAnsi="Arial Narrow" w:cs="Arial"/>
        <w:sz w:val="16"/>
        <w:szCs w:val="16"/>
      </w:rPr>
      <w:t xml:space="preserve"> 28925 </w:t>
    </w:r>
    <w:r w:rsidRPr="00875D44">
      <w:rPr>
        <w:rFonts w:ascii="Arial Narrow" w:hAnsi="Arial Narrow" w:cs="Arial"/>
        <w:b/>
        <w:sz w:val="16"/>
        <w:szCs w:val="16"/>
      </w:rPr>
      <w:t>ALCORCÓN</w:t>
    </w:r>
    <w:r w:rsidRPr="00875D44">
      <w:rPr>
        <w:rFonts w:ascii="Arial Narrow" w:hAnsi="Arial Narrow" w:cs="Arial"/>
        <w:sz w:val="16"/>
        <w:szCs w:val="16"/>
      </w:rPr>
      <w:t xml:space="preserve"> (Madrid)   Tel:</w:t>
    </w:r>
    <w:r w:rsidR="007C3E37" w:rsidRPr="00875D44">
      <w:rPr>
        <w:rFonts w:ascii="Arial Narrow" w:hAnsi="Arial Narrow" w:cs="Arial"/>
        <w:sz w:val="16"/>
        <w:szCs w:val="16"/>
      </w:rPr>
      <w:t xml:space="preserve"> </w:t>
    </w:r>
    <w:r w:rsidR="00B35811" w:rsidRPr="00875D44">
      <w:rPr>
        <w:rFonts w:ascii="Arial Narrow" w:hAnsi="Arial Narrow" w:cs="Arial"/>
        <w:sz w:val="16"/>
        <w:szCs w:val="16"/>
      </w:rPr>
      <w:t>91 612 52 61</w:t>
    </w:r>
    <w:r w:rsidRPr="00875D44">
      <w:rPr>
        <w:rFonts w:ascii="Arial Narrow" w:hAnsi="Arial Narrow" w:cs="Arial"/>
        <w:sz w:val="16"/>
        <w:szCs w:val="16"/>
      </w:rPr>
      <w:t xml:space="preserve">   Fax: 91 612 53 61  c</w:t>
    </w:r>
    <w:r w:rsidR="00D53E14">
      <w:rPr>
        <w:rFonts w:ascii="Arial Narrow" w:hAnsi="Arial Narrow" w:cs="Arial"/>
        <w:sz w:val="16"/>
        <w:szCs w:val="16"/>
      </w:rPr>
      <w:t>. e.</w:t>
    </w:r>
    <w:r w:rsidRPr="00875D44">
      <w:rPr>
        <w:rFonts w:ascii="Arial Narrow" w:hAnsi="Arial Narrow" w:cs="Arial"/>
        <w:sz w:val="16"/>
        <w:szCs w:val="16"/>
      </w:rPr>
      <w:t xml:space="preserve">: </w:t>
    </w:r>
    <w:hyperlink r:id="rId1" w:history="1">
      <w:r w:rsidR="004B2569" w:rsidRPr="00875D44">
        <w:rPr>
          <w:rStyle w:val="Hipervnculo"/>
          <w:rFonts w:ascii="Arial Narrow" w:hAnsi="Arial Narrow"/>
          <w:sz w:val="16"/>
          <w:szCs w:val="16"/>
        </w:rPr>
        <w:t>ies.josefinaaldecoa.alcorcon@educa.madrid.org</w:t>
      </w:r>
    </w:hyperlink>
    <w:r w:rsidRPr="00875D44">
      <w:rPr>
        <w:rFonts w:ascii="Arial Narrow" w:hAnsi="Arial Narrow"/>
        <w:sz w:val="16"/>
        <w:szCs w:val="16"/>
      </w:rPr>
      <w:t xml:space="preserve">  web: </w:t>
    </w:r>
    <w:hyperlink r:id="rId2" w:history="1">
      <w:r w:rsidR="004B2569" w:rsidRPr="00875D44">
        <w:rPr>
          <w:rStyle w:val="Hipervnculo"/>
          <w:rFonts w:ascii="Arial Narrow" w:hAnsi="Arial Narrow"/>
          <w:sz w:val="16"/>
          <w:szCs w:val="16"/>
        </w:rPr>
        <w:t>www.iesja.es/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82FA1" w14:textId="77777777" w:rsidR="00291514" w:rsidRDefault="00291514">
      <w:r>
        <w:separator/>
      </w:r>
    </w:p>
  </w:footnote>
  <w:footnote w:type="continuationSeparator" w:id="0">
    <w:p w14:paraId="5D0D9E99" w14:textId="77777777" w:rsidR="00291514" w:rsidRDefault="00291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C7C38" w14:textId="2CC3C612" w:rsidR="0073694F" w:rsidRDefault="0073694F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59264" behindDoc="1" locked="0" layoutInCell="1" allowOverlap="1" wp14:anchorId="536D967E" wp14:editId="70920481">
          <wp:simplePos x="0" y="0"/>
          <wp:positionH relativeFrom="margin">
            <wp:posOffset>-415290</wp:posOffset>
          </wp:positionH>
          <wp:positionV relativeFrom="page">
            <wp:posOffset>180530</wp:posOffset>
          </wp:positionV>
          <wp:extent cx="2077085" cy="1007745"/>
          <wp:effectExtent l="0" t="0" r="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100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B2D"/>
    <w:rsid w:val="00043590"/>
    <w:rsid w:val="000A700D"/>
    <w:rsid w:val="000C60AD"/>
    <w:rsid w:val="000F257E"/>
    <w:rsid w:val="001B2CAA"/>
    <w:rsid w:val="001B37AA"/>
    <w:rsid w:val="001C4DA2"/>
    <w:rsid w:val="00210CB3"/>
    <w:rsid w:val="00244834"/>
    <w:rsid w:val="00254665"/>
    <w:rsid w:val="00291514"/>
    <w:rsid w:val="00295B80"/>
    <w:rsid w:val="002A19B4"/>
    <w:rsid w:val="002B63B7"/>
    <w:rsid w:val="002C65F5"/>
    <w:rsid w:val="002E6358"/>
    <w:rsid w:val="002F655F"/>
    <w:rsid w:val="003138DF"/>
    <w:rsid w:val="003163B3"/>
    <w:rsid w:val="003270C8"/>
    <w:rsid w:val="00332F81"/>
    <w:rsid w:val="00395886"/>
    <w:rsid w:val="003A6C23"/>
    <w:rsid w:val="003C30CB"/>
    <w:rsid w:val="0040276F"/>
    <w:rsid w:val="0042056E"/>
    <w:rsid w:val="004354DD"/>
    <w:rsid w:val="00461779"/>
    <w:rsid w:val="004B2569"/>
    <w:rsid w:val="004D03C0"/>
    <w:rsid w:val="005152E8"/>
    <w:rsid w:val="00524780"/>
    <w:rsid w:val="00596B10"/>
    <w:rsid w:val="0059780F"/>
    <w:rsid w:val="005B03E7"/>
    <w:rsid w:val="005C6315"/>
    <w:rsid w:val="005E6408"/>
    <w:rsid w:val="00643EF2"/>
    <w:rsid w:val="006716B5"/>
    <w:rsid w:val="0068259A"/>
    <w:rsid w:val="006B5934"/>
    <w:rsid w:val="006B6508"/>
    <w:rsid w:val="006C7F0C"/>
    <w:rsid w:val="006E467D"/>
    <w:rsid w:val="006F0C61"/>
    <w:rsid w:val="007071DF"/>
    <w:rsid w:val="00723324"/>
    <w:rsid w:val="00725356"/>
    <w:rsid w:val="00730C24"/>
    <w:rsid w:val="0073694F"/>
    <w:rsid w:val="00773827"/>
    <w:rsid w:val="0077581E"/>
    <w:rsid w:val="00795562"/>
    <w:rsid w:val="007B040B"/>
    <w:rsid w:val="007B3E98"/>
    <w:rsid w:val="007C2832"/>
    <w:rsid w:val="007C3E37"/>
    <w:rsid w:val="008334A5"/>
    <w:rsid w:val="008430C4"/>
    <w:rsid w:val="00875D44"/>
    <w:rsid w:val="008D2760"/>
    <w:rsid w:val="00901140"/>
    <w:rsid w:val="00906CD9"/>
    <w:rsid w:val="00927188"/>
    <w:rsid w:val="00944007"/>
    <w:rsid w:val="009512DE"/>
    <w:rsid w:val="009B643D"/>
    <w:rsid w:val="009B73E9"/>
    <w:rsid w:val="009D3E5D"/>
    <w:rsid w:val="00AB266F"/>
    <w:rsid w:val="00B04747"/>
    <w:rsid w:val="00B35811"/>
    <w:rsid w:val="00B61328"/>
    <w:rsid w:val="00B803D0"/>
    <w:rsid w:val="00B84E0A"/>
    <w:rsid w:val="00BA7390"/>
    <w:rsid w:val="00C61B13"/>
    <w:rsid w:val="00C73280"/>
    <w:rsid w:val="00C9440A"/>
    <w:rsid w:val="00CA620E"/>
    <w:rsid w:val="00CB6380"/>
    <w:rsid w:val="00CE6B2D"/>
    <w:rsid w:val="00D4694E"/>
    <w:rsid w:val="00D53E14"/>
    <w:rsid w:val="00D7647F"/>
    <w:rsid w:val="00D76DCE"/>
    <w:rsid w:val="00D8314C"/>
    <w:rsid w:val="00D93450"/>
    <w:rsid w:val="00DB5752"/>
    <w:rsid w:val="00DC36BF"/>
    <w:rsid w:val="00DD1385"/>
    <w:rsid w:val="00DE0D83"/>
    <w:rsid w:val="00DE4086"/>
    <w:rsid w:val="00E0625A"/>
    <w:rsid w:val="00E12D6D"/>
    <w:rsid w:val="00E556C6"/>
    <w:rsid w:val="00E87E5D"/>
    <w:rsid w:val="00EB508A"/>
    <w:rsid w:val="00EB54D5"/>
    <w:rsid w:val="00EF5C3C"/>
    <w:rsid w:val="00F0060D"/>
    <w:rsid w:val="00F2261D"/>
    <w:rsid w:val="00F44319"/>
    <w:rsid w:val="00F521B4"/>
    <w:rsid w:val="00F579EE"/>
    <w:rsid w:val="00F85115"/>
    <w:rsid w:val="00F91B09"/>
    <w:rsid w:val="00FD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7BF465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3A6C23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mbrete">
    <w:name w:val="membrete"/>
    <w:basedOn w:val="Normal"/>
    <w:rsid w:val="003A6C23"/>
  </w:style>
  <w:style w:type="character" w:styleId="Hipervnculo">
    <w:name w:val="Hyperlink"/>
    <w:basedOn w:val="Fuentedeprrafopredeter"/>
    <w:rsid w:val="003A6C23"/>
    <w:rPr>
      <w:color w:val="0000FF"/>
      <w:u w:val="single"/>
    </w:rPr>
  </w:style>
  <w:style w:type="paragraph" w:styleId="Encabezado">
    <w:name w:val="header"/>
    <w:basedOn w:val="Normal"/>
    <w:rsid w:val="003A6C2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A6C2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C61B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61B13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rsid w:val="00332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esja.es/" TargetMode="External"/><Relationship Id="rId1" Type="http://schemas.openxmlformats.org/officeDocument/2006/relationships/hyperlink" Target="mailto:ies.josefinaaldecoa.alcorcon@educa.madri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yz\plantillas\Instituto%20de%20Educaci&#243;n%20Secundari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C1BEA-684D-472F-9AB3-661E5453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Instituto de Educación Secundaria.dotx</Template>
  <TotalTime>3</TotalTime>
  <Pages>2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IES AL-QADIR</Company>
  <LinksUpToDate>false</LinksUpToDate>
  <CharactersWithSpaces>545</CharactersWithSpaces>
  <SharedDoc>false</SharedDoc>
  <HLinks>
    <vt:vector size="12" baseType="variant">
      <vt:variant>
        <vt:i4>1703938</vt:i4>
      </vt:variant>
      <vt:variant>
        <vt:i4>3</vt:i4>
      </vt:variant>
      <vt:variant>
        <vt:i4>0</vt:i4>
      </vt:variant>
      <vt:variant>
        <vt:i4>5</vt:i4>
      </vt:variant>
      <vt:variant>
        <vt:lpwstr>http://www.iesja.es/</vt:lpwstr>
      </vt:variant>
      <vt:variant>
        <vt:lpwstr/>
      </vt:variant>
      <vt:variant>
        <vt:i4>6750216</vt:i4>
      </vt:variant>
      <vt:variant>
        <vt:i4>0</vt:i4>
      </vt:variant>
      <vt:variant>
        <vt:i4>0</vt:i4>
      </vt:variant>
      <vt:variant>
        <vt:i4>5</vt:i4>
      </vt:variant>
      <vt:variant>
        <vt:lpwstr>mailto:ies.josefinaaldecoa.alcorcon@educa.madrid.org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2017-12-04T19:24:00Z</cp:lastPrinted>
  <dcterms:created xsi:type="dcterms:W3CDTF">2020-01-27T12:04:00Z</dcterms:created>
  <dcterms:modified xsi:type="dcterms:W3CDTF">2021-07-29T10:33:00Z</dcterms:modified>
</cp:coreProperties>
</file>